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684" w:rsidRPr="00BD4E6E" w:rsidRDefault="001B564A" w:rsidP="003C7684">
      <w:pPr>
        <w:pStyle w:val="a3"/>
        <w:jc w:val="left"/>
        <w:rPr>
          <w:rFonts w:ascii="Verdana" w:hAnsi="Verdana"/>
          <w:sz w:val="20"/>
        </w:rPr>
      </w:pP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  <w:r w:rsidR="00701049">
        <w:rPr>
          <w:szCs w:val="32"/>
        </w:rPr>
        <w:t xml:space="preserve"> </w:t>
      </w:r>
      <w:r w:rsidR="006C0BD5">
        <w:rPr>
          <w:szCs w:val="32"/>
        </w:rPr>
        <w:tab/>
      </w:r>
      <w:r w:rsidR="006C0BD5">
        <w:rPr>
          <w:szCs w:val="32"/>
        </w:rPr>
        <w:tab/>
      </w:r>
      <w:r w:rsidR="006C0BD5" w:rsidRPr="00BD4E6E">
        <w:rPr>
          <w:sz w:val="20"/>
        </w:rPr>
        <w:tab/>
      </w:r>
      <w:r w:rsidR="006C0BD5" w:rsidRPr="00BD4E6E">
        <w:rPr>
          <w:sz w:val="20"/>
        </w:rPr>
        <w:tab/>
      </w:r>
      <w:r w:rsidR="00BD1D48">
        <w:rPr>
          <w:sz w:val="20"/>
        </w:rPr>
        <w:tab/>
      </w:r>
      <w:r w:rsidR="003C7684" w:rsidRPr="00BD4E6E">
        <w:rPr>
          <w:rFonts w:ascii="Verdana" w:hAnsi="Verdana"/>
          <w:sz w:val="20"/>
        </w:rPr>
        <w:t>Приложение №</w:t>
      </w:r>
      <w:r w:rsidR="00FC7E55">
        <w:rPr>
          <w:rFonts w:ascii="Verdana" w:hAnsi="Verdana"/>
          <w:sz w:val="20"/>
        </w:rPr>
        <w:t xml:space="preserve"> </w:t>
      </w:r>
      <w:r w:rsidR="00B27F2F" w:rsidRPr="00BD4E6E">
        <w:rPr>
          <w:rFonts w:ascii="Verdana" w:hAnsi="Verdana"/>
          <w:sz w:val="20"/>
        </w:rPr>
        <w:t>3</w:t>
      </w:r>
    </w:p>
    <w:p w:rsidR="001B564A" w:rsidRPr="00BD4E6E" w:rsidRDefault="001B564A" w:rsidP="001B564A">
      <w:pPr>
        <w:pStyle w:val="a3"/>
        <w:jc w:val="left"/>
        <w:rPr>
          <w:b w:val="0"/>
          <w:sz w:val="20"/>
        </w:rPr>
      </w:pPr>
      <w:r w:rsidRPr="00BD4E6E">
        <w:rPr>
          <w:b w:val="0"/>
          <w:sz w:val="20"/>
        </w:rPr>
        <w:tab/>
      </w:r>
      <w:r w:rsidRPr="00BD4E6E">
        <w:rPr>
          <w:b w:val="0"/>
          <w:sz w:val="20"/>
        </w:rPr>
        <w:tab/>
      </w:r>
      <w:r w:rsidRPr="00BD4E6E">
        <w:rPr>
          <w:b w:val="0"/>
          <w:sz w:val="20"/>
        </w:rPr>
        <w:tab/>
      </w:r>
      <w:r w:rsidRPr="00BD4E6E">
        <w:rPr>
          <w:b w:val="0"/>
          <w:sz w:val="20"/>
        </w:rPr>
        <w:tab/>
      </w:r>
      <w:r w:rsidRPr="00BD4E6E">
        <w:rPr>
          <w:b w:val="0"/>
          <w:sz w:val="20"/>
        </w:rPr>
        <w:tab/>
      </w:r>
    </w:p>
    <w:p w:rsidR="000224FE" w:rsidRPr="00BD4E6E" w:rsidRDefault="009754BC">
      <w:pPr>
        <w:pStyle w:val="a3"/>
        <w:rPr>
          <w:rFonts w:ascii="Verdana" w:hAnsi="Verdana"/>
          <w:sz w:val="20"/>
        </w:rPr>
      </w:pPr>
      <w:r w:rsidRPr="00BD4E6E">
        <w:rPr>
          <w:rFonts w:ascii="Verdana" w:hAnsi="Verdana"/>
          <w:sz w:val="20"/>
        </w:rPr>
        <w:t xml:space="preserve">Д </w:t>
      </w:r>
      <w:r w:rsidR="00A33974" w:rsidRPr="00BD4E6E">
        <w:rPr>
          <w:rFonts w:ascii="Verdana" w:hAnsi="Verdana"/>
          <w:sz w:val="20"/>
        </w:rPr>
        <w:t xml:space="preserve">Е </w:t>
      </w:r>
      <w:r w:rsidRPr="00BD4E6E">
        <w:rPr>
          <w:rFonts w:ascii="Verdana" w:hAnsi="Verdana"/>
          <w:sz w:val="20"/>
        </w:rPr>
        <w:t>К Л А Р А Ц И Я</w:t>
      </w:r>
      <w:r w:rsidR="000224FE" w:rsidRPr="00BD4E6E">
        <w:rPr>
          <w:rFonts w:ascii="Verdana" w:hAnsi="Verdana"/>
          <w:sz w:val="20"/>
        </w:rPr>
        <w:t xml:space="preserve"> </w:t>
      </w:r>
    </w:p>
    <w:p w:rsidR="000224FE" w:rsidRPr="00BD4E6E" w:rsidRDefault="00A57600">
      <w:pPr>
        <w:jc w:val="center"/>
        <w:rPr>
          <w:rFonts w:ascii="Verdana" w:hAnsi="Verdana"/>
          <w:b/>
          <w:lang w:val="bg-BG"/>
        </w:rPr>
      </w:pPr>
      <w:r w:rsidRPr="00BD4E6E">
        <w:rPr>
          <w:rFonts w:ascii="Verdana" w:hAnsi="Verdana"/>
          <w:b/>
          <w:lang w:val="bg-BG"/>
        </w:rPr>
        <w:t>За</w:t>
      </w:r>
      <w:r w:rsidRPr="008E281C">
        <w:rPr>
          <w:rFonts w:ascii="Verdana" w:hAnsi="Verdana"/>
          <w:b/>
          <w:lang w:val="ru-RU"/>
        </w:rPr>
        <w:t xml:space="preserve"> </w:t>
      </w:r>
      <w:r w:rsidRPr="00BD4E6E">
        <w:rPr>
          <w:rFonts w:ascii="Verdana" w:hAnsi="Verdana"/>
          <w:b/>
          <w:lang w:val="bg-BG"/>
        </w:rPr>
        <w:t>липса на конфликт на интереси</w:t>
      </w:r>
    </w:p>
    <w:p w:rsidR="000224FE" w:rsidRPr="00BD4E6E" w:rsidRDefault="000224FE">
      <w:pPr>
        <w:jc w:val="center"/>
        <w:rPr>
          <w:rFonts w:ascii="Verdana" w:hAnsi="Verdana"/>
          <w:b/>
          <w:lang w:val="bg-BG"/>
        </w:rPr>
      </w:pPr>
    </w:p>
    <w:p w:rsidR="00C6519C" w:rsidRPr="00BD4E6E" w:rsidRDefault="00C6519C" w:rsidP="00F651BA">
      <w:pPr>
        <w:spacing w:line="360" w:lineRule="auto"/>
        <w:rPr>
          <w:rFonts w:ascii="Verdana" w:hAnsi="Verdana"/>
          <w:lang w:val="bg-BG"/>
        </w:rPr>
      </w:pPr>
      <w:r w:rsidRPr="00BD4E6E">
        <w:rPr>
          <w:rFonts w:ascii="Verdana" w:hAnsi="Verdana"/>
          <w:lang w:val="bg-BG"/>
        </w:rPr>
        <w:t>Подписаният/та………………………………………………………………………………………………………………………</w:t>
      </w:r>
    </w:p>
    <w:p w:rsidR="00C6519C" w:rsidRPr="00BD4E6E" w:rsidRDefault="00C6519C" w:rsidP="00F651BA">
      <w:pPr>
        <w:spacing w:line="360" w:lineRule="auto"/>
        <w:rPr>
          <w:rFonts w:ascii="Verdana" w:hAnsi="Verdana"/>
          <w:i/>
          <w:lang w:val="bg-BG"/>
        </w:rPr>
      </w:pPr>
      <w:r w:rsidRPr="00BD4E6E">
        <w:rPr>
          <w:rFonts w:ascii="Verdana" w:hAnsi="Verdana"/>
          <w:lang w:val="bg-BG"/>
        </w:rPr>
        <w:t xml:space="preserve">                                </w:t>
      </w:r>
      <w:r w:rsidRPr="00BD4E6E">
        <w:rPr>
          <w:rFonts w:ascii="Verdana" w:hAnsi="Verdana"/>
          <w:i/>
          <w:lang w:val="bg-BG"/>
        </w:rPr>
        <w:t>/трите имена на участника или на представителя на участника/</w:t>
      </w:r>
    </w:p>
    <w:p w:rsidR="00C6519C" w:rsidRPr="00BD4E6E" w:rsidRDefault="0046194E" w:rsidP="00047354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</w:t>
      </w:r>
      <w:r w:rsidR="00C6519C" w:rsidRPr="00BD4E6E">
        <w:rPr>
          <w:rFonts w:ascii="Verdana" w:hAnsi="Verdana"/>
          <w:lang w:val="bg-BG"/>
        </w:rPr>
        <w:t xml:space="preserve"> постоянен адрес гр./с</w:t>
      </w:r>
      <w:r w:rsidR="00F651BA" w:rsidRPr="00BD4E6E">
        <w:rPr>
          <w:rFonts w:ascii="Verdana" w:hAnsi="Verdana"/>
          <w:lang w:val="bg-BG"/>
        </w:rPr>
        <w:t xml:space="preserve">. </w:t>
      </w:r>
      <w:r w:rsidR="00C6519C" w:rsidRPr="00BD4E6E">
        <w:rPr>
          <w:rFonts w:ascii="Verdana" w:hAnsi="Verdana"/>
          <w:lang w:val="bg-BG"/>
        </w:rPr>
        <w:t>.…………………………, ул./ж.к</w:t>
      </w:r>
      <w:r w:rsidR="00F651BA" w:rsidRPr="00BD4E6E">
        <w:rPr>
          <w:rFonts w:ascii="Verdana" w:hAnsi="Verdana"/>
          <w:lang w:val="bg-BG"/>
        </w:rPr>
        <w:t xml:space="preserve">. </w:t>
      </w:r>
      <w:r w:rsidR="00C6519C" w:rsidRPr="00BD4E6E">
        <w:rPr>
          <w:rFonts w:ascii="Verdana" w:hAnsi="Verdana"/>
          <w:lang w:val="bg-BG"/>
        </w:rPr>
        <w:t>.………………………………, №</w:t>
      </w:r>
      <w:r w:rsidR="00F651BA" w:rsidRPr="00BD4E6E">
        <w:rPr>
          <w:rFonts w:ascii="Verdana" w:hAnsi="Verdana"/>
          <w:lang w:val="bg-BG"/>
        </w:rPr>
        <w:t>……,</w:t>
      </w:r>
      <w:r w:rsidR="00C6519C" w:rsidRPr="00BD4E6E">
        <w:rPr>
          <w:rFonts w:ascii="Verdana" w:hAnsi="Verdana"/>
          <w:lang w:val="bg-BG"/>
        </w:rPr>
        <w:t xml:space="preserve"> бл</w:t>
      </w:r>
      <w:r w:rsidR="00F651BA" w:rsidRPr="00BD4E6E">
        <w:rPr>
          <w:rFonts w:ascii="Verdana" w:hAnsi="Verdana"/>
          <w:lang w:val="bg-BG"/>
        </w:rPr>
        <w:t xml:space="preserve">……, </w:t>
      </w:r>
      <w:r w:rsidR="00C6519C" w:rsidRPr="00BD4E6E">
        <w:rPr>
          <w:rFonts w:ascii="Verdana" w:hAnsi="Verdana"/>
          <w:lang w:val="bg-BG"/>
        </w:rPr>
        <w:t>вх</w:t>
      </w:r>
      <w:r w:rsidR="00F651BA" w:rsidRPr="00BD4E6E">
        <w:rPr>
          <w:rFonts w:ascii="Verdana" w:hAnsi="Verdana"/>
          <w:lang w:val="bg-BG"/>
        </w:rPr>
        <w:t xml:space="preserve">……, </w:t>
      </w:r>
      <w:r w:rsidR="00C6519C" w:rsidRPr="00BD4E6E">
        <w:rPr>
          <w:rFonts w:ascii="Verdana" w:hAnsi="Verdana"/>
          <w:lang w:val="bg-BG"/>
        </w:rPr>
        <w:t>ет</w:t>
      </w:r>
      <w:r w:rsidR="00F651BA" w:rsidRPr="00BD4E6E">
        <w:rPr>
          <w:rFonts w:ascii="Verdana" w:hAnsi="Verdana"/>
          <w:lang w:val="bg-BG"/>
        </w:rPr>
        <w:t xml:space="preserve">……, </w:t>
      </w:r>
      <w:r w:rsidR="00C6519C" w:rsidRPr="00BD4E6E">
        <w:rPr>
          <w:rFonts w:ascii="Verdana" w:hAnsi="Verdana"/>
          <w:lang w:val="bg-BG"/>
        </w:rPr>
        <w:t>ап</w:t>
      </w:r>
      <w:r w:rsidR="00F651BA" w:rsidRPr="00BD4E6E">
        <w:rPr>
          <w:rFonts w:ascii="Verdana" w:hAnsi="Verdana"/>
          <w:lang w:val="bg-BG"/>
        </w:rPr>
        <w:t>……</w:t>
      </w:r>
      <w:r w:rsidR="00C6519C" w:rsidRPr="00BD4E6E">
        <w:rPr>
          <w:rFonts w:ascii="Verdana" w:hAnsi="Verdana"/>
          <w:lang w:val="bg-BG"/>
        </w:rPr>
        <w:t>, притежаващ л.к.</w:t>
      </w:r>
      <w:r w:rsidR="00F651BA" w:rsidRPr="00BD4E6E">
        <w:rPr>
          <w:rFonts w:ascii="Verdana" w:hAnsi="Verdana"/>
          <w:lang w:val="bg-BG"/>
        </w:rPr>
        <w:t xml:space="preserve"> </w:t>
      </w:r>
      <w:r w:rsidR="00C6519C" w:rsidRPr="00BD4E6E">
        <w:rPr>
          <w:rFonts w:ascii="Verdana" w:hAnsi="Verdana"/>
          <w:lang w:val="bg-BG"/>
        </w:rPr>
        <w:t>№</w:t>
      </w:r>
      <w:r w:rsidR="00F651BA" w:rsidRPr="00BD4E6E">
        <w:rPr>
          <w:rFonts w:ascii="Verdana" w:hAnsi="Verdana"/>
          <w:lang w:val="bg-BG"/>
        </w:rPr>
        <w:t xml:space="preserve"> </w:t>
      </w:r>
      <w:r w:rsidR="00C6519C" w:rsidRPr="00BD4E6E">
        <w:rPr>
          <w:rFonts w:ascii="Verdana" w:hAnsi="Verdana"/>
          <w:lang w:val="bg-BG"/>
        </w:rPr>
        <w:t>………………………., издадена на</w:t>
      </w:r>
      <w:r w:rsidR="00F651BA" w:rsidRPr="00BD4E6E">
        <w:rPr>
          <w:rFonts w:ascii="Verdana" w:hAnsi="Verdana"/>
          <w:lang w:val="bg-BG"/>
        </w:rPr>
        <w:t xml:space="preserve"> </w:t>
      </w:r>
      <w:r w:rsidR="00C6519C" w:rsidRPr="00BD4E6E">
        <w:rPr>
          <w:rFonts w:ascii="Verdana" w:hAnsi="Verdana"/>
          <w:lang w:val="bg-BG"/>
        </w:rPr>
        <w:t>…………………</w:t>
      </w:r>
      <w:r w:rsidR="00F651BA" w:rsidRPr="00BD4E6E">
        <w:rPr>
          <w:rFonts w:ascii="Verdana" w:hAnsi="Verdana"/>
          <w:lang w:val="bg-BG"/>
        </w:rPr>
        <w:t xml:space="preserve"> </w:t>
      </w:r>
      <w:r w:rsidR="00C6519C" w:rsidRPr="00BD4E6E">
        <w:rPr>
          <w:rFonts w:ascii="Verdana" w:hAnsi="Verdana"/>
          <w:lang w:val="bg-BG"/>
        </w:rPr>
        <w:t>от ……………………….</w:t>
      </w:r>
      <w:r w:rsidR="00F651BA" w:rsidRPr="00BD4E6E">
        <w:rPr>
          <w:rFonts w:ascii="Verdana" w:hAnsi="Verdana"/>
          <w:lang w:val="bg-BG"/>
        </w:rPr>
        <w:t xml:space="preserve">, </w:t>
      </w:r>
      <w:r w:rsidR="00C6519C" w:rsidRPr="00BD4E6E">
        <w:rPr>
          <w:rFonts w:ascii="Verdana" w:hAnsi="Verdana"/>
          <w:lang w:val="bg-BG"/>
        </w:rPr>
        <w:t>ЕГН/ЛНЧ</w:t>
      </w:r>
      <w:r w:rsidR="00F651BA" w:rsidRPr="00BD4E6E">
        <w:rPr>
          <w:rFonts w:ascii="Verdana" w:hAnsi="Verdana"/>
          <w:lang w:val="bg-BG"/>
        </w:rPr>
        <w:t xml:space="preserve"> </w:t>
      </w:r>
      <w:r w:rsidR="00C6519C" w:rsidRPr="00BD4E6E">
        <w:rPr>
          <w:rFonts w:ascii="Verdana" w:hAnsi="Verdana"/>
          <w:lang w:val="bg-BG"/>
        </w:rPr>
        <w:t>………………………….</w:t>
      </w:r>
      <w:r w:rsidR="00F651BA" w:rsidRPr="00BD4E6E">
        <w:rPr>
          <w:rFonts w:ascii="Verdana" w:hAnsi="Verdana"/>
          <w:lang w:val="bg-BG"/>
        </w:rPr>
        <w:t xml:space="preserve">, законен </w:t>
      </w:r>
      <w:r w:rsidR="00C6519C" w:rsidRPr="00BD4E6E">
        <w:rPr>
          <w:rFonts w:ascii="Verdana" w:hAnsi="Verdana"/>
          <w:lang w:val="bg-BG"/>
        </w:rPr>
        <w:t>представител на</w:t>
      </w:r>
      <w:r w:rsidR="00047354" w:rsidRPr="00BD4E6E">
        <w:rPr>
          <w:rFonts w:ascii="Verdana" w:hAnsi="Verdana"/>
          <w:lang w:val="bg-BG"/>
        </w:rPr>
        <w:t>..........................................................</w:t>
      </w:r>
      <w:r w:rsidR="00F651BA" w:rsidRPr="00BD4E6E">
        <w:rPr>
          <w:rFonts w:ascii="Verdana" w:hAnsi="Verdana"/>
          <w:lang w:val="bg-BG"/>
        </w:rPr>
        <w:t xml:space="preserve">, ЕИК….……………………… </w:t>
      </w:r>
      <w:r w:rsidR="00C6519C" w:rsidRPr="00BD4E6E">
        <w:rPr>
          <w:rFonts w:ascii="Verdana" w:hAnsi="Verdana"/>
          <w:lang w:val="bg-BG"/>
        </w:rPr>
        <w:t>за контакти</w:t>
      </w:r>
      <w:r w:rsidR="00F651BA" w:rsidRPr="00BD4E6E">
        <w:rPr>
          <w:rFonts w:ascii="Verdana" w:hAnsi="Verdana"/>
          <w:lang w:val="bg-BG"/>
        </w:rPr>
        <w:t>:</w:t>
      </w:r>
      <w:r w:rsidR="00C6519C" w:rsidRPr="00BD4E6E">
        <w:rPr>
          <w:rFonts w:ascii="Verdana" w:hAnsi="Verdana"/>
          <w:lang w:val="bg-BG"/>
        </w:rPr>
        <w:t xml:space="preserve"> тел………………………………………………………</w:t>
      </w:r>
      <w:r w:rsidR="00F651BA" w:rsidRPr="00BD4E6E">
        <w:rPr>
          <w:rFonts w:ascii="Verdana" w:hAnsi="Verdana"/>
          <w:lang w:val="bg-BG"/>
        </w:rPr>
        <w:t xml:space="preserve">, </w:t>
      </w:r>
      <w:r w:rsidR="00C6519C" w:rsidRPr="00BD4E6E">
        <w:rPr>
          <w:rFonts w:ascii="Verdana" w:hAnsi="Verdana"/>
          <w:lang w:val="bg-BG"/>
        </w:rPr>
        <w:t>Факс</w:t>
      </w:r>
      <w:r w:rsidR="00F651BA" w:rsidRPr="00BD4E6E">
        <w:rPr>
          <w:rFonts w:ascii="Verdana" w:hAnsi="Verdana"/>
          <w:lang w:val="bg-BG"/>
        </w:rPr>
        <w:t xml:space="preserve"> </w:t>
      </w:r>
      <w:r w:rsidR="00047354" w:rsidRPr="00BD4E6E">
        <w:rPr>
          <w:rFonts w:ascii="Verdana" w:hAnsi="Verdana"/>
          <w:lang w:val="bg-BG"/>
        </w:rPr>
        <w:t>………………………</w:t>
      </w:r>
      <w:r w:rsidR="00F651BA" w:rsidRPr="00BD4E6E">
        <w:rPr>
          <w:rFonts w:ascii="Verdana" w:hAnsi="Verdana"/>
          <w:lang w:val="bg-BG"/>
        </w:rPr>
        <w:t xml:space="preserve">, </w:t>
      </w:r>
      <w:r w:rsidR="00C6519C" w:rsidRPr="00BD4E6E">
        <w:rPr>
          <w:rFonts w:ascii="Verdana" w:hAnsi="Verdana"/>
          <w:lang w:val="bg-BG"/>
        </w:rPr>
        <w:t>ел.поща</w:t>
      </w:r>
      <w:r w:rsidR="00F651BA" w:rsidRPr="00BD4E6E">
        <w:rPr>
          <w:rFonts w:ascii="Verdana" w:hAnsi="Verdana"/>
          <w:lang w:val="bg-BG"/>
        </w:rPr>
        <w:t xml:space="preserve"> </w:t>
      </w:r>
      <w:r w:rsidR="00C6519C" w:rsidRPr="00BD4E6E">
        <w:rPr>
          <w:rFonts w:ascii="Verdana" w:hAnsi="Verdana"/>
          <w:lang w:val="bg-BG"/>
        </w:rPr>
        <w:t>……………………………………………….</w:t>
      </w:r>
      <w:r w:rsidR="00F651BA" w:rsidRPr="00BD4E6E">
        <w:rPr>
          <w:rFonts w:ascii="Verdana" w:hAnsi="Verdana"/>
          <w:lang w:val="bg-BG"/>
        </w:rPr>
        <w:t xml:space="preserve">, </w:t>
      </w:r>
      <w:r w:rsidR="00C6519C" w:rsidRPr="00BD4E6E">
        <w:rPr>
          <w:rFonts w:ascii="Verdana" w:hAnsi="Verdana"/>
          <w:lang w:val="bg-BG"/>
        </w:rPr>
        <w:t xml:space="preserve">адрес за </w:t>
      </w:r>
      <w:r w:rsidR="00047354" w:rsidRPr="00BD4E6E">
        <w:rPr>
          <w:rFonts w:ascii="Verdana" w:hAnsi="Verdana"/>
          <w:lang w:val="bg-BG"/>
        </w:rPr>
        <w:t>контакти ………………………………………………….………</w:t>
      </w:r>
    </w:p>
    <w:p w:rsidR="00C6519C" w:rsidRPr="00BD4E6E" w:rsidRDefault="00C6519C" w:rsidP="00F651BA">
      <w:pPr>
        <w:spacing w:line="360" w:lineRule="auto"/>
        <w:rPr>
          <w:rFonts w:ascii="Verdana" w:hAnsi="Verdana"/>
          <w:lang w:val="bg-BG"/>
        </w:rPr>
      </w:pPr>
    </w:p>
    <w:p w:rsidR="008E31D7" w:rsidRPr="008E31D7" w:rsidRDefault="00D84631" w:rsidP="008E31D7">
      <w:pPr>
        <w:spacing w:line="360" w:lineRule="auto"/>
        <w:ind w:firstLine="720"/>
        <w:jc w:val="both"/>
        <w:rPr>
          <w:rFonts w:ascii="Verdana" w:hAnsi="Verdana"/>
          <w:bCs/>
          <w:color w:val="000000"/>
          <w:lang w:val="bg-BG"/>
        </w:rPr>
      </w:pPr>
      <w:r w:rsidRPr="00BD4E6E">
        <w:rPr>
          <w:rFonts w:ascii="Verdana" w:hAnsi="Verdana"/>
          <w:lang w:val="bg-BG"/>
        </w:rPr>
        <w:t xml:space="preserve">Във връзка с провеждането на електронен търг за продажбата на </w:t>
      </w:r>
      <w:r w:rsidR="008E31D7" w:rsidRPr="008E31D7">
        <w:rPr>
          <w:rFonts w:ascii="Verdana" w:hAnsi="Verdana"/>
          <w:lang w:val="bg-BG" w:eastAsia="fr-FR"/>
        </w:rPr>
        <w:t>самостоятелен обект с идентификатор 05236.552.326.1.</w:t>
      </w:r>
      <w:bookmarkStart w:id="0" w:name="_GoBack"/>
      <w:bookmarkEnd w:id="0"/>
      <w:r w:rsidR="008E31D7" w:rsidRPr="008E31D7">
        <w:rPr>
          <w:rFonts w:ascii="Verdana" w:hAnsi="Verdana"/>
          <w:lang w:val="bg-BG" w:eastAsia="fr-FR"/>
        </w:rPr>
        <w:t>1 със застроена площ 109 кв.м по кадастралната карта и кадастралните регистри на град Бойчиновци</w:t>
      </w:r>
      <w:r w:rsidR="008E31D7" w:rsidRPr="008E31D7">
        <w:rPr>
          <w:rFonts w:ascii="Verdana" w:hAnsi="Verdana"/>
          <w:bCs/>
          <w:color w:val="000000"/>
          <w:lang w:val="bg-BG"/>
        </w:rPr>
        <w:t xml:space="preserve">, представляващ първи етаж от двуетажна масивна сграда, построена 1950 г. с идентификатор </w:t>
      </w:r>
      <w:r w:rsidR="008E31D7" w:rsidRPr="008E31D7">
        <w:rPr>
          <w:rFonts w:ascii="Verdana" w:hAnsi="Verdana"/>
          <w:lang w:val="bg-BG" w:eastAsia="fr-FR"/>
        </w:rPr>
        <w:t xml:space="preserve">05236.552.326.1, </w:t>
      </w:r>
      <w:r w:rsidR="0046194E">
        <w:rPr>
          <w:rFonts w:ascii="Verdana" w:hAnsi="Verdana"/>
          <w:lang w:val="bg-BG" w:eastAsia="fr-FR"/>
        </w:rPr>
        <w:t>както и съответните идеални части от общите части на сградата и от правото на строеж върху държавен терен</w:t>
      </w:r>
      <w:r w:rsidR="0046194E">
        <w:rPr>
          <w:rFonts w:ascii="Verdana" w:hAnsi="Verdana"/>
          <w:lang w:val="bg-BG" w:eastAsia="fr-FR"/>
        </w:rPr>
        <w:t xml:space="preserve">, </w:t>
      </w:r>
      <w:r w:rsidR="008E31D7" w:rsidRPr="008E31D7">
        <w:rPr>
          <w:rFonts w:ascii="Verdana" w:hAnsi="Verdana"/>
          <w:lang w:val="bg-BG" w:eastAsia="fr-FR"/>
        </w:rPr>
        <w:t>с административен адрес гр. Бойчиновци, ул. „Малчика“ № 6, ет.</w:t>
      </w:r>
      <w:r w:rsidR="009D017F">
        <w:rPr>
          <w:rFonts w:ascii="Verdana" w:hAnsi="Verdana"/>
          <w:lang w:val="bg-BG" w:eastAsia="fr-FR"/>
        </w:rPr>
        <w:t xml:space="preserve"> </w:t>
      </w:r>
      <w:r w:rsidR="008E31D7" w:rsidRPr="008E31D7">
        <w:rPr>
          <w:rFonts w:ascii="Verdana" w:hAnsi="Verdana"/>
          <w:lang w:val="bg-BG" w:eastAsia="fr-FR"/>
        </w:rPr>
        <w:t>1. Предназначение на самостоятелния обект: За делова и административна дейност</w:t>
      </w:r>
      <w:r w:rsidR="008E31D7" w:rsidRPr="008E31D7">
        <w:rPr>
          <w:rFonts w:ascii="Verdana" w:hAnsi="Verdana"/>
          <w:bCs/>
          <w:color w:val="000000"/>
          <w:lang w:val="bg-BG"/>
        </w:rPr>
        <w:t xml:space="preserve">. </w:t>
      </w:r>
      <w:r w:rsidR="0046194E">
        <w:rPr>
          <w:rFonts w:ascii="Verdana" w:hAnsi="Verdana"/>
          <w:bCs/>
          <w:color w:val="000000"/>
          <w:lang w:val="bg-BG"/>
        </w:rPr>
        <w:t>Съседи на самостоятелния обект: н</w:t>
      </w:r>
      <w:r w:rsidR="008E31D7" w:rsidRPr="008E31D7">
        <w:rPr>
          <w:rFonts w:ascii="Verdana" w:hAnsi="Verdana"/>
          <w:bCs/>
          <w:color w:val="000000"/>
          <w:lang w:val="bg-BG"/>
        </w:rPr>
        <w:t xml:space="preserve">а същия етаж – няма, под обекта – няма, над обекта 05236.552.326.1.2  съгласно схема № 15-201112-11.02.2026 г. </w:t>
      </w:r>
    </w:p>
    <w:p w:rsidR="00987DBF" w:rsidRPr="00BD4E6E" w:rsidRDefault="00987DBF" w:rsidP="00F651BA">
      <w:pPr>
        <w:spacing w:line="360" w:lineRule="auto"/>
        <w:ind w:firstLine="720"/>
        <w:jc w:val="both"/>
        <w:rPr>
          <w:lang w:val="bg-BG"/>
        </w:rPr>
      </w:pPr>
    </w:p>
    <w:p w:rsidR="00FC4FF7" w:rsidRPr="00BD4E6E" w:rsidRDefault="00FC4FF7" w:rsidP="00F651BA">
      <w:pPr>
        <w:spacing w:line="360" w:lineRule="auto"/>
        <w:ind w:firstLine="720"/>
        <w:jc w:val="center"/>
        <w:rPr>
          <w:rFonts w:ascii="Verdana" w:hAnsi="Verdana"/>
          <w:b/>
          <w:lang w:val="bg-BG"/>
        </w:rPr>
      </w:pPr>
      <w:r w:rsidRPr="00BD4E6E">
        <w:rPr>
          <w:rFonts w:ascii="Verdana" w:hAnsi="Verdana"/>
          <w:b/>
          <w:lang w:val="bg-BG"/>
        </w:rPr>
        <w:t>ДЕКЛАРИРАМ</w:t>
      </w:r>
      <w:r w:rsidR="00044DC7" w:rsidRPr="00BD4E6E">
        <w:rPr>
          <w:rFonts w:ascii="Verdana" w:hAnsi="Verdana"/>
          <w:b/>
          <w:lang w:val="bg-BG"/>
        </w:rPr>
        <w:t>, ЧЕ</w:t>
      </w:r>
    </w:p>
    <w:p w:rsidR="003B0BBD" w:rsidRPr="00BD4E6E" w:rsidRDefault="003B0BBD" w:rsidP="00F651BA">
      <w:pPr>
        <w:spacing w:line="360" w:lineRule="auto"/>
        <w:ind w:firstLine="720"/>
        <w:jc w:val="center"/>
        <w:rPr>
          <w:b/>
          <w:lang w:val="bg-BG"/>
        </w:rPr>
      </w:pPr>
    </w:p>
    <w:p w:rsidR="00931D9F" w:rsidRPr="00BD4E6E" w:rsidRDefault="00931D9F" w:rsidP="00F651BA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lang w:val="bg-BG"/>
        </w:rPr>
      </w:pPr>
      <w:r w:rsidRPr="00BD4E6E">
        <w:rPr>
          <w:rFonts w:ascii="Verdana" w:hAnsi="Verdana"/>
          <w:lang w:val="bg-BG"/>
        </w:rPr>
        <w:t>Не съм/съм свързано лице по смисъла на §1, т.</w:t>
      </w:r>
      <w:r w:rsidR="00201A23" w:rsidRPr="00BD4E6E">
        <w:rPr>
          <w:rFonts w:ascii="Verdana" w:hAnsi="Verdana"/>
          <w:lang w:val="bg-BG"/>
        </w:rPr>
        <w:t xml:space="preserve"> </w:t>
      </w:r>
      <w:r w:rsidR="0046194E">
        <w:rPr>
          <w:rFonts w:ascii="Verdana" w:hAnsi="Verdana"/>
          <w:lang w:val="bg-BG"/>
        </w:rPr>
        <w:t>8</w:t>
      </w:r>
      <w:r w:rsidRPr="00BD4E6E">
        <w:rPr>
          <w:rFonts w:ascii="Verdana" w:hAnsi="Verdana"/>
          <w:lang w:val="bg-BG"/>
        </w:rPr>
        <w:t xml:space="preserve"> от </w:t>
      </w:r>
      <w:r w:rsidR="00E87CF2" w:rsidRPr="00BD4E6E">
        <w:rPr>
          <w:rFonts w:ascii="Verdana" w:hAnsi="Verdana"/>
          <w:lang w:val="bg-BG"/>
        </w:rPr>
        <w:t>Д</w:t>
      </w:r>
      <w:r w:rsidRPr="00BD4E6E">
        <w:rPr>
          <w:rFonts w:ascii="Verdana" w:hAnsi="Verdana"/>
          <w:lang w:val="bg-BG"/>
        </w:rPr>
        <w:t xml:space="preserve">опълнителните разпоредби на Закона за </w:t>
      </w:r>
      <w:r w:rsidR="001B564A" w:rsidRPr="00BD4E6E">
        <w:rPr>
          <w:rFonts w:ascii="Verdana" w:hAnsi="Verdana"/>
          <w:lang w:val="bg-BG"/>
        </w:rPr>
        <w:t>противодействие на корупцията</w:t>
      </w:r>
      <w:r w:rsidR="00F1406F" w:rsidRPr="00BD4E6E">
        <w:rPr>
          <w:rFonts w:ascii="Verdana" w:hAnsi="Verdana"/>
          <w:lang w:val="bg-BG"/>
        </w:rPr>
        <w:t xml:space="preserve"> с</w:t>
      </w:r>
      <w:r w:rsidR="004D5FDF">
        <w:rPr>
          <w:rFonts w:ascii="Verdana" w:hAnsi="Verdana"/>
          <w:lang w:val="bg-BG"/>
        </w:rPr>
        <w:t>ред</w:t>
      </w:r>
      <w:r w:rsidR="00F1406F" w:rsidRPr="00BD4E6E">
        <w:rPr>
          <w:rFonts w:ascii="Verdana" w:hAnsi="Verdana"/>
          <w:lang w:val="bg-BG"/>
        </w:rPr>
        <w:t xml:space="preserve"> лица, заемащи публичн</w:t>
      </w:r>
      <w:r w:rsidR="004D5FDF">
        <w:rPr>
          <w:rFonts w:ascii="Verdana" w:hAnsi="Verdana"/>
          <w:lang w:val="bg-BG"/>
        </w:rPr>
        <w:t>и длъжности</w:t>
      </w:r>
      <w:r w:rsidR="00341993" w:rsidRPr="00BD4E6E">
        <w:rPr>
          <w:rFonts w:ascii="Verdana" w:hAnsi="Verdana"/>
          <w:lang w:val="bg-BG"/>
        </w:rPr>
        <w:t xml:space="preserve"> в Областна администрация </w:t>
      </w:r>
      <w:r w:rsidR="00AA6410" w:rsidRPr="00BD4E6E">
        <w:rPr>
          <w:rFonts w:ascii="Verdana" w:hAnsi="Verdana"/>
          <w:lang w:val="bg-BG"/>
        </w:rPr>
        <w:t>Монтана</w:t>
      </w:r>
      <w:r w:rsidR="00341993" w:rsidRPr="00BD4E6E">
        <w:rPr>
          <w:rFonts w:ascii="Verdana" w:hAnsi="Verdana"/>
          <w:lang w:val="bg-BG"/>
        </w:rPr>
        <w:t>.</w:t>
      </w:r>
    </w:p>
    <w:p w:rsidR="00F1406F" w:rsidRPr="00BD4E6E" w:rsidRDefault="00F1406F" w:rsidP="00F651BA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lang w:val="bg-BG"/>
        </w:rPr>
      </w:pPr>
      <w:r w:rsidRPr="00BD4E6E">
        <w:rPr>
          <w:rFonts w:ascii="Verdana" w:hAnsi="Verdana"/>
          <w:lang w:val="bg-BG"/>
        </w:rPr>
        <w:t>Не съм/съм сключил договор с лице по чл.</w:t>
      </w:r>
      <w:r w:rsidR="001071E6" w:rsidRPr="00BD4E6E">
        <w:rPr>
          <w:rFonts w:ascii="Verdana" w:hAnsi="Verdana"/>
          <w:lang w:val="bg-BG"/>
        </w:rPr>
        <w:t xml:space="preserve"> </w:t>
      </w:r>
      <w:r w:rsidR="00AC0612">
        <w:rPr>
          <w:rFonts w:ascii="Verdana" w:hAnsi="Verdana"/>
          <w:lang w:val="bg-BG"/>
        </w:rPr>
        <w:t>90</w:t>
      </w:r>
      <w:r w:rsidR="001B564A" w:rsidRPr="00BD4E6E">
        <w:rPr>
          <w:rFonts w:ascii="Verdana" w:hAnsi="Verdana"/>
          <w:lang w:val="bg-BG"/>
        </w:rPr>
        <w:t>, ал. 1</w:t>
      </w:r>
      <w:r w:rsidRPr="00BD4E6E">
        <w:rPr>
          <w:rFonts w:ascii="Verdana" w:hAnsi="Verdana"/>
          <w:lang w:val="bg-BG"/>
        </w:rPr>
        <w:t xml:space="preserve"> от Закона з</w:t>
      </w:r>
      <w:r w:rsidR="001B564A" w:rsidRPr="00BD4E6E">
        <w:rPr>
          <w:rFonts w:ascii="Verdana" w:hAnsi="Verdana"/>
          <w:lang w:val="bg-BG"/>
        </w:rPr>
        <w:t>а противодействие на корупцията</w:t>
      </w:r>
      <w:r w:rsidR="00AC0612">
        <w:rPr>
          <w:rFonts w:ascii="Verdana" w:hAnsi="Verdana"/>
          <w:lang w:val="bg-BG"/>
        </w:rPr>
        <w:t xml:space="preserve"> сред лица, заемащи публични длъжности.</w:t>
      </w:r>
    </w:p>
    <w:p w:rsidR="00F1406F" w:rsidRPr="00BD4E6E" w:rsidRDefault="00B733C2" w:rsidP="00F651BA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lang w:val="bg-BG"/>
        </w:rPr>
      </w:pPr>
      <w:r w:rsidRPr="00BD4E6E">
        <w:rPr>
          <w:rFonts w:ascii="Verdana" w:hAnsi="Verdana"/>
          <w:lang w:val="bg-BG"/>
        </w:rPr>
        <w:t>Не съм/съм свързано лице по смисъла на чл.</w:t>
      </w:r>
      <w:r w:rsidR="00E87CF2" w:rsidRPr="00BD4E6E">
        <w:rPr>
          <w:rFonts w:ascii="Verdana" w:hAnsi="Verdana"/>
          <w:lang w:val="bg-BG"/>
        </w:rPr>
        <w:t xml:space="preserve"> </w:t>
      </w:r>
      <w:r w:rsidRPr="00BD4E6E">
        <w:rPr>
          <w:rFonts w:ascii="Verdana" w:hAnsi="Verdana"/>
          <w:lang w:val="bg-BG"/>
        </w:rPr>
        <w:t>48б от Закона за държавната собственост</w:t>
      </w:r>
      <w:r w:rsidR="00341993" w:rsidRPr="00BD4E6E">
        <w:rPr>
          <w:rFonts w:ascii="Verdana" w:hAnsi="Verdana"/>
          <w:lang w:val="bg-BG"/>
        </w:rPr>
        <w:t>.</w:t>
      </w:r>
    </w:p>
    <w:p w:rsidR="00A32903" w:rsidRPr="00BD4E6E" w:rsidRDefault="00A32903" w:rsidP="00F651BA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lang w:val="bg-BG"/>
        </w:rPr>
      </w:pPr>
      <w:r w:rsidRPr="00BD4E6E">
        <w:rPr>
          <w:rFonts w:ascii="Verdana" w:hAnsi="Verdana"/>
          <w:lang w:val="bg-BG"/>
        </w:rPr>
        <w:t xml:space="preserve">Нямам/имам конфликт на интереси, който не </w:t>
      </w:r>
      <w:r w:rsidR="00761A00" w:rsidRPr="00BD4E6E">
        <w:rPr>
          <w:rFonts w:ascii="Verdana" w:hAnsi="Verdana"/>
          <w:lang w:val="bg-BG"/>
        </w:rPr>
        <w:t>е отстранен към момента на подаване на документите за участие в търга.</w:t>
      </w:r>
    </w:p>
    <w:p w:rsidR="00E87CF2" w:rsidRPr="00BD4E6E" w:rsidRDefault="00E87CF2" w:rsidP="00E87CF2">
      <w:pPr>
        <w:ind w:left="1080"/>
        <w:jc w:val="both"/>
        <w:rPr>
          <w:rFonts w:ascii="Verdana" w:hAnsi="Verdana"/>
          <w:lang w:val="bg-BG"/>
        </w:rPr>
      </w:pPr>
    </w:p>
    <w:p w:rsidR="00E87CF2" w:rsidRPr="00BD4E6E" w:rsidRDefault="00E87CF2" w:rsidP="00E87CF2">
      <w:pPr>
        <w:ind w:left="1080"/>
        <w:jc w:val="both"/>
        <w:rPr>
          <w:rFonts w:ascii="Verdana" w:hAnsi="Verdana"/>
          <w:lang w:val="bg-BG"/>
        </w:rPr>
      </w:pPr>
    </w:p>
    <w:p w:rsidR="00033BB6" w:rsidRPr="008E281C" w:rsidRDefault="00033BB6" w:rsidP="00431635">
      <w:pPr>
        <w:jc w:val="both"/>
        <w:rPr>
          <w:lang w:val="ru-RU"/>
        </w:rPr>
      </w:pPr>
    </w:p>
    <w:p w:rsidR="00B22F68" w:rsidRPr="00BD4E6E" w:rsidRDefault="00590030" w:rsidP="00431635">
      <w:pPr>
        <w:jc w:val="both"/>
        <w:rPr>
          <w:rFonts w:ascii="Verdana" w:hAnsi="Verdana"/>
          <w:lang w:val="bg-BG"/>
        </w:rPr>
      </w:pPr>
      <w:r w:rsidRPr="00BD4E6E">
        <w:rPr>
          <w:rFonts w:ascii="Verdana" w:hAnsi="Verdana"/>
          <w:lang w:val="bg-BG"/>
        </w:rPr>
        <w:t xml:space="preserve">Дата…………………                                                    </w:t>
      </w:r>
      <w:r w:rsidR="00A722B3" w:rsidRPr="00BD4E6E">
        <w:rPr>
          <w:rFonts w:ascii="Verdana" w:hAnsi="Verdana"/>
          <w:lang w:val="bg-BG"/>
        </w:rPr>
        <w:t xml:space="preserve"> </w:t>
      </w:r>
      <w:r w:rsidRPr="00BD4E6E">
        <w:rPr>
          <w:rFonts w:ascii="Verdana" w:hAnsi="Verdana"/>
          <w:lang w:val="bg-BG"/>
        </w:rPr>
        <w:t>ПОДПИС………………..</w:t>
      </w:r>
    </w:p>
    <w:p w:rsidR="00701049" w:rsidRPr="00BD4E6E" w:rsidRDefault="00701049" w:rsidP="00701049">
      <w:pPr>
        <w:jc w:val="both"/>
        <w:rPr>
          <w:rFonts w:ascii="Verdana" w:hAnsi="Verdana"/>
          <w:b/>
          <w:bCs/>
          <w:lang w:val="bg-BG"/>
        </w:rPr>
      </w:pPr>
    </w:p>
    <w:p w:rsidR="007075A0" w:rsidRPr="00BD4E6E" w:rsidRDefault="00701049" w:rsidP="00431635">
      <w:pPr>
        <w:jc w:val="both"/>
        <w:rPr>
          <w:rFonts w:ascii="Verdana" w:hAnsi="Verdana"/>
          <w:lang w:val="bg-BG"/>
        </w:rPr>
      </w:pPr>
      <w:r w:rsidRPr="00BD4E6E">
        <w:rPr>
          <w:rFonts w:ascii="Verdana" w:hAnsi="Verdana"/>
          <w:b/>
          <w:bCs/>
          <w:lang w:val="bg-BG"/>
        </w:rPr>
        <w:t>Забележка:</w:t>
      </w:r>
      <w:r w:rsidRPr="00BD4E6E">
        <w:rPr>
          <w:rFonts w:ascii="Verdana" w:hAnsi="Verdana"/>
          <w:bCs/>
          <w:lang w:val="bg-BG"/>
        </w:rPr>
        <w:t xml:space="preserve"> Невярното се зачертава.</w:t>
      </w:r>
    </w:p>
    <w:sectPr w:rsidR="007075A0" w:rsidRPr="00BD4E6E" w:rsidSect="00F651BA">
      <w:pgSz w:w="11906" w:h="16838" w:code="9"/>
      <w:pgMar w:top="851" w:right="849" w:bottom="709" w:left="1276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C6C" w:rsidRDefault="00964C6C" w:rsidP="00236A11">
      <w:r>
        <w:separator/>
      </w:r>
    </w:p>
  </w:endnote>
  <w:endnote w:type="continuationSeparator" w:id="0">
    <w:p w:rsidR="00964C6C" w:rsidRDefault="00964C6C" w:rsidP="0023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C6C" w:rsidRDefault="00964C6C" w:rsidP="00236A11">
      <w:r>
        <w:separator/>
      </w:r>
    </w:p>
  </w:footnote>
  <w:footnote w:type="continuationSeparator" w:id="0">
    <w:p w:rsidR="00964C6C" w:rsidRDefault="00964C6C" w:rsidP="00236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25048"/>
    <w:multiLevelType w:val="hybridMultilevel"/>
    <w:tmpl w:val="A1EC6E3E"/>
    <w:lvl w:ilvl="0" w:tplc="321A6A70">
      <w:start w:val="1"/>
      <w:numFmt w:val="upperRoman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43DC2295"/>
    <w:multiLevelType w:val="hybridMultilevel"/>
    <w:tmpl w:val="11E01834"/>
    <w:lvl w:ilvl="0" w:tplc="934A214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9962CD"/>
    <w:multiLevelType w:val="hybridMultilevel"/>
    <w:tmpl w:val="D63658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225"/>
    <w:rsid w:val="000224FE"/>
    <w:rsid w:val="00033BB6"/>
    <w:rsid w:val="0003566C"/>
    <w:rsid w:val="00044DC7"/>
    <w:rsid w:val="00047354"/>
    <w:rsid w:val="00056C4B"/>
    <w:rsid w:val="00073862"/>
    <w:rsid w:val="00075933"/>
    <w:rsid w:val="00092FA9"/>
    <w:rsid w:val="00094116"/>
    <w:rsid w:val="000A1A73"/>
    <w:rsid w:val="001071E6"/>
    <w:rsid w:val="0013792B"/>
    <w:rsid w:val="00157BB6"/>
    <w:rsid w:val="0017502F"/>
    <w:rsid w:val="001B2937"/>
    <w:rsid w:val="001B564A"/>
    <w:rsid w:val="001C40A9"/>
    <w:rsid w:val="001E09B8"/>
    <w:rsid w:val="001E5C8D"/>
    <w:rsid w:val="00201A23"/>
    <w:rsid w:val="002165B3"/>
    <w:rsid w:val="0022027D"/>
    <w:rsid w:val="00236A11"/>
    <w:rsid w:val="00247751"/>
    <w:rsid w:val="00261192"/>
    <w:rsid w:val="00283C5A"/>
    <w:rsid w:val="002858CE"/>
    <w:rsid w:val="002C64C6"/>
    <w:rsid w:val="002C7885"/>
    <w:rsid w:val="002C7956"/>
    <w:rsid w:val="002D77FE"/>
    <w:rsid w:val="002E7F81"/>
    <w:rsid w:val="00305818"/>
    <w:rsid w:val="003157E8"/>
    <w:rsid w:val="00315BA0"/>
    <w:rsid w:val="00341993"/>
    <w:rsid w:val="0037064D"/>
    <w:rsid w:val="00387DF3"/>
    <w:rsid w:val="003B0BBD"/>
    <w:rsid w:val="003C3ECC"/>
    <w:rsid w:val="003C7684"/>
    <w:rsid w:val="00420430"/>
    <w:rsid w:val="00431635"/>
    <w:rsid w:val="0046194E"/>
    <w:rsid w:val="00463D77"/>
    <w:rsid w:val="0049553A"/>
    <w:rsid w:val="004A3EE3"/>
    <w:rsid w:val="004A7549"/>
    <w:rsid w:val="004D5FDF"/>
    <w:rsid w:val="004D71A8"/>
    <w:rsid w:val="004E71D2"/>
    <w:rsid w:val="005075D3"/>
    <w:rsid w:val="00553F17"/>
    <w:rsid w:val="005776E1"/>
    <w:rsid w:val="00577EDE"/>
    <w:rsid w:val="0058683D"/>
    <w:rsid w:val="00590030"/>
    <w:rsid w:val="005A3465"/>
    <w:rsid w:val="005F54FB"/>
    <w:rsid w:val="00624F3D"/>
    <w:rsid w:val="00632FBD"/>
    <w:rsid w:val="00636ED3"/>
    <w:rsid w:val="00656C27"/>
    <w:rsid w:val="006A3E05"/>
    <w:rsid w:val="006C0BD5"/>
    <w:rsid w:val="006C1746"/>
    <w:rsid w:val="00701049"/>
    <w:rsid w:val="007075A0"/>
    <w:rsid w:val="00727166"/>
    <w:rsid w:val="00733A0E"/>
    <w:rsid w:val="00735BE6"/>
    <w:rsid w:val="00746BD3"/>
    <w:rsid w:val="00751DF5"/>
    <w:rsid w:val="00761A00"/>
    <w:rsid w:val="00766A39"/>
    <w:rsid w:val="007F4776"/>
    <w:rsid w:val="008114B4"/>
    <w:rsid w:val="00834C32"/>
    <w:rsid w:val="00840A4D"/>
    <w:rsid w:val="00884047"/>
    <w:rsid w:val="00890160"/>
    <w:rsid w:val="0089501E"/>
    <w:rsid w:val="008B50B1"/>
    <w:rsid w:val="008E281C"/>
    <w:rsid w:val="008E31D7"/>
    <w:rsid w:val="008F1C75"/>
    <w:rsid w:val="0090204B"/>
    <w:rsid w:val="009279CF"/>
    <w:rsid w:val="00931D9F"/>
    <w:rsid w:val="009479CE"/>
    <w:rsid w:val="009617DE"/>
    <w:rsid w:val="00964C6C"/>
    <w:rsid w:val="009754BC"/>
    <w:rsid w:val="00987DBF"/>
    <w:rsid w:val="00994F05"/>
    <w:rsid w:val="009A46C7"/>
    <w:rsid w:val="009D017F"/>
    <w:rsid w:val="009D2077"/>
    <w:rsid w:val="009D6C6E"/>
    <w:rsid w:val="009E0225"/>
    <w:rsid w:val="00A1093A"/>
    <w:rsid w:val="00A15A1B"/>
    <w:rsid w:val="00A30504"/>
    <w:rsid w:val="00A32903"/>
    <w:rsid w:val="00A33974"/>
    <w:rsid w:val="00A57600"/>
    <w:rsid w:val="00A614EB"/>
    <w:rsid w:val="00A722B3"/>
    <w:rsid w:val="00A763F7"/>
    <w:rsid w:val="00A82115"/>
    <w:rsid w:val="00AA6410"/>
    <w:rsid w:val="00AC0612"/>
    <w:rsid w:val="00AE0E06"/>
    <w:rsid w:val="00AE7F72"/>
    <w:rsid w:val="00B06F04"/>
    <w:rsid w:val="00B22F68"/>
    <w:rsid w:val="00B27F2F"/>
    <w:rsid w:val="00B45073"/>
    <w:rsid w:val="00B733C2"/>
    <w:rsid w:val="00BA1498"/>
    <w:rsid w:val="00BB52D8"/>
    <w:rsid w:val="00BC2665"/>
    <w:rsid w:val="00BC27AB"/>
    <w:rsid w:val="00BD11A7"/>
    <w:rsid w:val="00BD1D48"/>
    <w:rsid w:val="00BD4062"/>
    <w:rsid w:val="00BD4E6E"/>
    <w:rsid w:val="00BE6E32"/>
    <w:rsid w:val="00BF05A1"/>
    <w:rsid w:val="00BF448D"/>
    <w:rsid w:val="00BF54C9"/>
    <w:rsid w:val="00BF5818"/>
    <w:rsid w:val="00C033C3"/>
    <w:rsid w:val="00C03982"/>
    <w:rsid w:val="00C2048E"/>
    <w:rsid w:val="00C37528"/>
    <w:rsid w:val="00C6519C"/>
    <w:rsid w:val="00CB0E2B"/>
    <w:rsid w:val="00CC5DB0"/>
    <w:rsid w:val="00D21478"/>
    <w:rsid w:val="00D526E0"/>
    <w:rsid w:val="00D84631"/>
    <w:rsid w:val="00D9526C"/>
    <w:rsid w:val="00DA7EA9"/>
    <w:rsid w:val="00DC2C1C"/>
    <w:rsid w:val="00DD009C"/>
    <w:rsid w:val="00DF27CD"/>
    <w:rsid w:val="00DF5768"/>
    <w:rsid w:val="00E31899"/>
    <w:rsid w:val="00E323C0"/>
    <w:rsid w:val="00E51DC4"/>
    <w:rsid w:val="00E64739"/>
    <w:rsid w:val="00E70A00"/>
    <w:rsid w:val="00E87CF2"/>
    <w:rsid w:val="00E91864"/>
    <w:rsid w:val="00EA6DE2"/>
    <w:rsid w:val="00EC0BAC"/>
    <w:rsid w:val="00EC1AD7"/>
    <w:rsid w:val="00EC72D3"/>
    <w:rsid w:val="00ED44D9"/>
    <w:rsid w:val="00F1406F"/>
    <w:rsid w:val="00F37221"/>
    <w:rsid w:val="00F45E35"/>
    <w:rsid w:val="00F651BA"/>
    <w:rsid w:val="00FB5B57"/>
    <w:rsid w:val="00FC22DC"/>
    <w:rsid w:val="00FC4FF7"/>
    <w:rsid w:val="00FC7E55"/>
    <w:rsid w:val="00FE709D"/>
    <w:rsid w:val="00FF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BAC368"/>
  <w15:chartTrackingRefBased/>
  <w15:docId w15:val="{F6BA70A7-8290-4B97-A9B2-C73278B8B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 w:eastAsia="en-US"/>
    </w:rPr>
  </w:style>
  <w:style w:type="paragraph" w:styleId="1">
    <w:name w:val="heading 1"/>
    <w:basedOn w:val="a"/>
    <w:next w:val="a"/>
    <w:link w:val="10"/>
    <w:qFormat/>
    <w:rsid w:val="00ED44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sz w:val="32"/>
      <w:lang w:val="bg-BG"/>
    </w:rPr>
  </w:style>
  <w:style w:type="paragraph" w:styleId="a5">
    <w:name w:val="Body Text"/>
    <w:basedOn w:val="a"/>
    <w:pPr>
      <w:jc w:val="both"/>
    </w:pPr>
    <w:rPr>
      <w:sz w:val="24"/>
      <w:lang w:val="bg-BG"/>
    </w:rPr>
  </w:style>
  <w:style w:type="character" w:customStyle="1" w:styleId="10">
    <w:name w:val="Заглавие 1 Знак"/>
    <w:link w:val="1"/>
    <w:rsid w:val="00ED44D9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paragraph" w:customStyle="1" w:styleId="CharChar">
    <w:name w:val="Char Char"/>
    <w:basedOn w:val="a"/>
    <w:rsid w:val="0003566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6">
    <w:name w:val="header"/>
    <w:basedOn w:val="a"/>
    <w:link w:val="a7"/>
    <w:rsid w:val="00236A11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rsid w:val="00236A11"/>
    <w:rPr>
      <w:lang w:val="en-GB" w:eastAsia="en-US"/>
    </w:rPr>
  </w:style>
  <w:style w:type="paragraph" w:styleId="a8">
    <w:name w:val="footer"/>
    <w:basedOn w:val="a"/>
    <w:link w:val="a9"/>
    <w:uiPriority w:val="99"/>
    <w:rsid w:val="00236A11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link w:val="a8"/>
    <w:uiPriority w:val="99"/>
    <w:rsid w:val="00236A11"/>
    <w:rPr>
      <w:lang w:val="en-GB" w:eastAsia="en-US"/>
    </w:rPr>
  </w:style>
  <w:style w:type="paragraph" w:styleId="aa">
    <w:name w:val="Balloon Text"/>
    <w:basedOn w:val="a"/>
    <w:link w:val="ab"/>
    <w:rsid w:val="00236A11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rsid w:val="00236A11"/>
    <w:rPr>
      <w:rFonts w:ascii="Tahoma" w:hAnsi="Tahoma" w:cs="Tahoma"/>
      <w:sz w:val="16"/>
      <w:szCs w:val="16"/>
      <w:lang w:val="en-GB" w:eastAsia="en-US"/>
    </w:rPr>
  </w:style>
  <w:style w:type="character" w:customStyle="1" w:styleId="a4">
    <w:name w:val="Заглавие Знак"/>
    <w:link w:val="a3"/>
    <w:rsid w:val="001B564A"/>
    <w:rPr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8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425A689</Template>
  <TotalTime>14</TotalTime>
  <Pages>1</Pages>
  <Words>260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  О  Л  Б  А </vt:lpstr>
      <vt:lpstr>М  О  Л  Б  А </vt:lpstr>
    </vt:vector>
  </TitlesOfParts>
  <Company>OU Vidin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  О  Л  Б  А</dc:title>
  <dc:subject/>
  <dc:creator>Velitchko Yonov</dc:creator>
  <cp:keywords/>
  <cp:lastModifiedBy>client06</cp:lastModifiedBy>
  <cp:revision>9</cp:revision>
  <cp:lastPrinted>2020-02-19T12:35:00Z</cp:lastPrinted>
  <dcterms:created xsi:type="dcterms:W3CDTF">2026-09-02T08:56:00Z</dcterms:created>
  <dcterms:modified xsi:type="dcterms:W3CDTF">2026-10-06T08:47:00Z</dcterms:modified>
</cp:coreProperties>
</file>